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F6620F">
      <w:pPr>
        <w:pStyle w:val="Title"/>
      </w:pPr>
      <w:sdt>
        <w:sdtPr>
          <w:alias w:val="Certificate:"/>
          <w:tag w:val="Certificate:"/>
          <w:id w:val="55435526"/>
          <w:placeholder>
            <w:docPart w:val="84761ED9A97F49E7B8EB068C64503DA2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7C8B9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 w:rsidRPr="003B6703">
        <w:rPr>
          <w:rFonts w:asciiTheme="minorHAnsi" w:hAnsi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CA283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R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r>
        <w:t>Attenda</w:t>
      </w:r>
      <w:bookmarkStart w:id="0" w:name="_GoBack"/>
      <w:bookmarkEnd w:id="0"/>
      <w:r>
        <w:t>nce</w:t>
      </w:r>
    </w:p>
    <w:p w:rsidR="00C34175" w:rsidRDefault="00C34175" w:rsidP="00C34175">
      <w:pPr>
        <w:pStyle w:val="Heading1"/>
      </w:pPr>
      <w:r>
        <w:t xml:space="preserve"> </w:t>
      </w:r>
      <w:r w:rsidR="006B5E42">
        <w:rPr>
          <w:sz w:val="104"/>
        </w:rPr>
        <w:t xml:space="preserve">Anxiety &amp; </w:t>
      </w:r>
      <w:r w:rsidRPr="00C34175">
        <w:rPr>
          <w:sz w:val="104"/>
        </w:rPr>
        <w:t>Depression</w:t>
      </w:r>
      <w:r w:rsidR="003B6703">
        <w:rPr>
          <w:sz w:val="104"/>
        </w:rPr>
        <w:t xml:space="preserve"> </w:t>
      </w:r>
      <w:r w:rsidR="003B6703" w:rsidRPr="003B6703">
        <w:rPr>
          <w:sz w:val="60"/>
        </w:rPr>
        <w:t>Education Session</w:t>
      </w:r>
    </w:p>
    <w:p w:rsidR="003B6703" w:rsidRDefault="00C34175" w:rsidP="003B6703">
      <w:pPr>
        <w:rPr>
          <w:sz w:val="38"/>
        </w:rPr>
      </w:pPr>
      <w:r w:rsidRPr="00C34175">
        <w:rPr>
          <w:sz w:val="38"/>
        </w:rPr>
        <w:t xml:space="preserve">Presented by the </w:t>
      </w:r>
      <w:r w:rsidR="003B6703">
        <w:rPr>
          <w:sz w:val="38"/>
        </w:rPr>
        <w:t>Canadian Mental Health Association (CMHA)</w:t>
      </w:r>
    </w:p>
    <w:p w:rsidR="003B6703" w:rsidRPr="003B6703" w:rsidRDefault="003B6703" w:rsidP="003B6703">
      <w:pPr>
        <w:rPr>
          <w:sz w:val="38"/>
        </w:rPr>
      </w:pPr>
      <w:r w:rsidRPr="00C34175">
        <w:rPr>
          <w:noProof/>
          <w:sz w:val="38"/>
        </w:rPr>
        <w:drawing>
          <wp:anchor distT="0" distB="0" distL="114300" distR="114300" simplePos="0" relativeHeight="251672063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276860</wp:posOffset>
            </wp:positionV>
            <wp:extent cx="1847850" cy="1847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75" w:rsidRPr="00C34175">
        <w:rPr>
          <w:sz w:val="32"/>
        </w:rPr>
        <w:t>November 23, 2017</w:t>
      </w:r>
      <w:r w:rsidR="00C34175">
        <w:cr/>
      </w:r>
      <w:r>
        <w:t>National Nursing Students week</w:t>
      </w:r>
    </w:p>
    <w:p w:rsidR="003B6703" w:rsidRDefault="003B6703" w:rsidP="003B6703">
      <w:pPr>
        <w:spacing w:after="0"/>
        <w:ind w:left="7200" w:firstLine="720"/>
        <w:jc w:val="both"/>
      </w:pPr>
      <w:r>
        <w:t xml:space="preserve">Organized By: </w:t>
      </w:r>
    </w:p>
    <w:p w:rsidR="003B6703" w:rsidRDefault="003B6703" w:rsidP="003B6703">
      <w:pPr>
        <w:spacing w:after="0"/>
        <w:ind w:left="7200" w:firstLine="720"/>
        <w:jc w:val="both"/>
      </w:pPr>
      <w:r>
        <w:t>Melissa Keegan (k</w:t>
      </w:r>
      <w:r w:rsidRPr="003B6703">
        <w:t>eegan2@uwindsor.ca</w:t>
      </w:r>
      <w:r>
        <w:t>)</w:t>
      </w:r>
    </w:p>
    <w:p w:rsidR="003B6703" w:rsidRDefault="003B6703" w:rsidP="003B6703">
      <w:pPr>
        <w:spacing w:after="0"/>
        <w:ind w:left="7200" w:firstLine="720"/>
        <w:jc w:val="left"/>
      </w:pPr>
      <w:r>
        <w:t>Julie Nauta (nautaj@uwindsor.ca)</w:t>
      </w:r>
    </w:p>
    <w:p w:rsidR="003B6703" w:rsidRPr="003B6703" w:rsidRDefault="003B6703" w:rsidP="003B6703">
      <w:pPr>
        <w:spacing w:after="0" w:line="240" w:lineRule="auto"/>
        <w:ind w:left="8222"/>
        <w:jc w:val="left"/>
        <w:rPr>
          <w:sz w:val="22"/>
        </w:rPr>
      </w:pPr>
      <w:r w:rsidRPr="003B6703">
        <w:rPr>
          <w:sz w:val="22"/>
        </w:rPr>
        <w:t xml:space="preserve">University of Windsor </w:t>
      </w:r>
      <w:r>
        <w:rPr>
          <w:sz w:val="22"/>
        </w:rPr>
        <w:t>– BScN, Year 4</w:t>
      </w:r>
    </w:p>
    <w:p w:rsidR="003B6703" w:rsidRPr="003B6703" w:rsidRDefault="003B6703" w:rsidP="003B6703">
      <w:pPr>
        <w:spacing w:after="0" w:line="240" w:lineRule="auto"/>
        <w:ind w:left="8222"/>
        <w:jc w:val="left"/>
        <w:rPr>
          <w:sz w:val="22"/>
        </w:rPr>
      </w:pPr>
      <w:r w:rsidRPr="003B6703">
        <w:rPr>
          <w:sz w:val="22"/>
        </w:rPr>
        <w:t xml:space="preserve">Nursing Society – CNSA Associate delegates </w:t>
      </w:r>
    </w:p>
    <w:p w:rsidR="00982BCF" w:rsidRDefault="00982BCF" w:rsidP="003B6703">
      <w:pPr>
        <w:pStyle w:val="NoSpacing"/>
        <w:ind w:left="8222"/>
        <w:jc w:val="left"/>
      </w:pPr>
    </w:p>
    <w:sectPr w:rsidR="00982BCF" w:rsidSect="00DD1D5B">
      <w:headerReference w:type="default" r:id="rId10"/>
      <w:footerReference w:type="default" r:id="rId11"/>
      <w:headerReference w:type="first" r:id="rId12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175" w:rsidRDefault="00C34175">
      <w:pPr>
        <w:spacing w:after="0" w:line="240" w:lineRule="auto"/>
      </w:pPr>
      <w:r>
        <w:separator/>
      </w:r>
    </w:p>
  </w:endnote>
  <w:endnote w:type="continuationSeparator" w:id="0">
    <w:p w:rsidR="00C34175" w:rsidRDefault="00C34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67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175" w:rsidRDefault="00C34175">
      <w:pPr>
        <w:spacing w:after="0" w:line="240" w:lineRule="auto"/>
      </w:pPr>
      <w:r>
        <w:separator/>
      </w:r>
    </w:p>
  </w:footnote>
  <w:footnote w:type="continuationSeparator" w:id="0">
    <w:p w:rsidR="00C34175" w:rsidRDefault="00C34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5A2DD0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6752D5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175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F2434"/>
    <w:rsid w:val="003B6703"/>
    <w:rsid w:val="00442795"/>
    <w:rsid w:val="004F1A3A"/>
    <w:rsid w:val="00575585"/>
    <w:rsid w:val="00581C4F"/>
    <w:rsid w:val="005E66C2"/>
    <w:rsid w:val="006B5E42"/>
    <w:rsid w:val="006D6821"/>
    <w:rsid w:val="007C49DA"/>
    <w:rsid w:val="007D7E74"/>
    <w:rsid w:val="00873E8C"/>
    <w:rsid w:val="008A5513"/>
    <w:rsid w:val="008B62B2"/>
    <w:rsid w:val="00982BCF"/>
    <w:rsid w:val="00A3264F"/>
    <w:rsid w:val="00A36B7F"/>
    <w:rsid w:val="00A7157B"/>
    <w:rsid w:val="00AF4037"/>
    <w:rsid w:val="00B36BA2"/>
    <w:rsid w:val="00C34175"/>
    <w:rsid w:val="00D741D7"/>
    <w:rsid w:val="00DD1D5B"/>
    <w:rsid w:val="00DF562D"/>
    <w:rsid w:val="00E72630"/>
    <w:rsid w:val="00F127B6"/>
    <w:rsid w:val="00F65C30"/>
    <w:rsid w:val="00F6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2EDBE6"/>
  <w15:docId w15:val="{D67407BF-5408-4E5F-8644-3A97E620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3B670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761ED9A97F49E7B8EB068C64503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B3C97-4A5C-4BEB-BC50-BA9F326C4720}"/>
      </w:docPartPr>
      <w:docPartBody>
        <w:p w:rsidR="000A27B0" w:rsidRDefault="000A27B0">
          <w:pPr>
            <w:pStyle w:val="84761ED9A97F49E7B8EB068C64503DA2"/>
          </w:pPr>
          <w:r>
            <w:t>Certificate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B0"/>
    <w:rsid w:val="000A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761ED9A97F49E7B8EB068C64503DA2">
    <w:name w:val="84761ED9A97F49E7B8EB068C64503DA2"/>
  </w:style>
  <w:style w:type="paragraph" w:customStyle="1" w:styleId="B07FC524DAAA4533889EE641F0947A74">
    <w:name w:val="B07FC524DAAA4533889EE641F0947A74"/>
  </w:style>
  <w:style w:type="paragraph" w:customStyle="1" w:styleId="AD2884ED342644A0AF58EE5C3019C5BB">
    <w:name w:val="AD2884ED342644A0AF58EE5C3019C5BB"/>
  </w:style>
  <w:style w:type="paragraph" w:customStyle="1" w:styleId="20623AAF860A455EA5E231E5D7518367">
    <w:name w:val="20623AAF860A455EA5E231E5D7518367"/>
  </w:style>
  <w:style w:type="paragraph" w:customStyle="1" w:styleId="AEDEC63422E24455B3ABE1523FC525A4">
    <w:name w:val="AEDEC63422E24455B3ABE1523FC525A4"/>
  </w:style>
  <w:style w:type="paragraph" w:customStyle="1" w:styleId="4686B61282E14BDAA3CA2D71A844DF57">
    <w:name w:val="4686B61282E14BDAA3CA2D71A844DF57"/>
  </w:style>
  <w:style w:type="paragraph" w:customStyle="1" w:styleId="A05932C8E83F43399278F3926D173ABA">
    <w:name w:val="A05932C8E83F43399278F3926D173ABA"/>
  </w:style>
  <w:style w:type="paragraph" w:customStyle="1" w:styleId="B2BEC8313E9A451090E5C6C03DB5FE3E">
    <w:name w:val="B2BEC8313E9A451090E5C6C03DB5FE3E"/>
  </w:style>
  <w:style w:type="paragraph" w:customStyle="1" w:styleId="3B15E38BDE79487F9E4DFE0AE245AE2E">
    <w:name w:val="3B15E38BDE79487F9E4DFE0AE245AE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68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</dc:creator>
  <cp:keywords/>
  <cp:lastModifiedBy>Julie Nauta</cp:lastModifiedBy>
  <cp:revision>3</cp:revision>
  <dcterms:created xsi:type="dcterms:W3CDTF">2017-11-23T17:18:00Z</dcterms:created>
  <dcterms:modified xsi:type="dcterms:W3CDTF">2017-11-30T03:06:00Z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